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842C5B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B623E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 марта 2024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B623E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123-пП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 w:rsidR="00C65BA8">
              <w:rPr>
                <w:sz w:val="24"/>
              </w:rPr>
              <w:t> </w:t>
            </w:r>
            <w:r>
              <w:rPr>
                <w:sz w:val="24"/>
              </w:rPr>
              <w:t>Пенза</w:t>
            </w:r>
          </w:p>
        </w:tc>
      </w:tr>
    </w:tbl>
    <w:p w:rsidR="00504950" w:rsidRPr="00D4225C" w:rsidRDefault="00504950" w:rsidP="00F95660">
      <w:pPr>
        <w:spacing w:line="223" w:lineRule="auto"/>
        <w:jc w:val="both"/>
        <w:rPr>
          <w:sz w:val="28"/>
        </w:rPr>
      </w:pPr>
    </w:p>
    <w:p w:rsidR="00504950" w:rsidRPr="00661671" w:rsidRDefault="00504950" w:rsidP="00F95660">
      <w:pPr>
        <w:pStyle w:val="ConsPlusNormal"/>
        <w:spacing w:line="223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67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Правительства </w:t>
      </w:r>
      <w:r w:rsidR="009C3F82">
        <w:rPr>
          <w:rFonts w:ascii="Times New Roman" w:hAnsi="Times New Roman" w:cs="Times New Roman"/>
          <w:b/>
          <w:sz w:val="28"/>
          <w:szCs w:val="28"/>
        </w:rPr>
        <w:br/>
      </w:r>
      <w:r w:rsidRPr="00661671">
        <w:rPr>
          <w:rFonts w:ascii="Times New Roman" w:hAnsi="Times New Roman" w:cs="Times New Roman"/>
          <w:b/>
          <w:sz w:val="28"/>
          <w:szCs w:val="28"/>
        </w:rPr>
        <w:t xml:space="preserve">Пензенской области от 27.02.2014 № 126-пП </w:t>
      </w:r>
      <w:r w:rsidR="009C3F82">
        <w:rPr>
          <w:rFonts w:ascii="Times New Roman" w:hAnsi="Times New Roman" w:cs="Times New Roman"/>
          <w:b/>
          <w:sz w:val="28"/>
          <w:szCs w:val="28"/>
        </w:rPr>
        <w:br/>
      </w:r>
      <w:r w:rsidRPr="00661671">
        <w:rPr>
          <w:rFonts w:ascii="Times New Roman" w:hAnsi="Times New Roman" w:cs="Times New Roman"/>
          <w:b/>
          <w:sz w:val="28"/>
          <w:szCs w:val="28"/>
        </w:rPr>
        <w:t xml:space="preserve">(с последующими изменениями) </w:t>
      </w:r>
    </w:p>
    <w:p w:rsidR="00504950" w:rsidRDefault="00504950" w:rsidP="00F95660">
      <w:pPr>
        <w:pStyle w:val="ConsPlusNormal"/>
        <w:spacing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F82" w:rsidRPr="00661671" w:rsidRDefault="009C3F82" w:rsidP="00F95660">
      <w:pPr>
        <w:pStyle w:val="ConsPlusNormal"/>
        <w:spacing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950" w:rsidRPr="00A415FC" w:rsidRDefault="00504950" w:rsidP="00F95660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нормативного правового акта Правительства Пензенской области в соответствие с действующим законодательством, р</w:t>
      </w:r>
      <w:r w:rsidRPr="00D4225C">
        <w:rPr>
          <w:sz w:val="28"/>
          <w:szCs w:val="28"/>
        </w:rPr>
        <w:t>уководствуясь Законом Пензенской области от 21.04.2023 №</w:t>
      </w:r>
      <w:r w:rsidR="009C3F82">
        <w:rPr>
          <w:sz w:val="28"/>
          <w:szCs w:val="28"/>
        </w:rPr>
        <w:t> </w:t>
      </w:r>
      <w:r w:rsidRPr="00D4225C">
        <w:rPr>
          <w:sz w:val="28"/>
          <w:szCs w:val="28"/>
        </w:rPr>
        <w:t xml:space="preserve">4006-ЗПО </w:t>
      </w:r>
      <w:r w:rsidRPr="00D4225C">
        <w:rPr>
          <w:sz w:val="28"/>
          <w:szCs w:val="28"/>
        </w:rPr>
        <w:br/>
      </w:r>
      <w:r w:rsidR="009C3F82">
        <w:rPr>
          <w:sz w:val="28"/>
          <w:szCs w:val="28"/>
        </w:rPr>
        <w:t>"</w:t>
      </w:r>
      <w:r w:rsidRPr="00D4225C">
        <w:rPr>
          <w:sz w:val="28"/>
          <w:szCs w:val="28"/>
        </w:rPr>
        <w:t>О Правительстве Пензенской области</w:t>
      </w:r>
      <w:r w:rsidR="009C3F82">
        <w:rPr>
          <w:sz w:val="28"/>
          <w:szCs w:val="28"/>
        </w:rPr>
        <w:t>"</w:t>
      </w:r>
      <w:r w:rsidRPr="00D4225C">
        <w:rPr>
          <w:sz w:val="28"/>
          <w:szCs w:val="28"/>
        </w:rPr>
        <w:t xml:space="preserve"> (</w:t>
      </w:r>
      <w:r w:rsidRPr="00D4225C">
        <w:rPr>
          <w:sz w:val="28"/>
          <w:szCs w:val="28"/>
          <w:lang w:val="en-US"/>
        </w:rPr>
        <w:t>c</w:t>
      </w:r>
      <w:r w:rsidRPr="00D4225C">
        <w:rPr>
          <w:sz w:val="28"/>
          <w:szCs w:val="28"/>
        </w:rPr>
        <w:t xml:space="preserve"> последующими изменениями), Правительство Пензенской области </w:t>
      </w:r>
      <w:r w:rsidRPr="00D4225C">
        <w:rPr>
          <w:b/>
          <w:sz w:val="28"/>
          <w:szCs w:val="28"/>
        </w:rPr>
        <w:t>п о с т а н о в л я е т:</w:t>
      </w:r>
    </w:p>
    <w:p w:rsidR="00504950" w:rsidRPr="009C3F82" w:rsidRDefault="00504950" w:rsidP="00F95660">
      <w:pPr>
        <w:pStyle w:val="a9"/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23" w:lineRule="auto"/>
        <w:ind w:left="0" w:firstLine="709"/>
        <w:jc w:val="both"/>
        <w:rPr>
          <w:spacing w:val="-4"/>
          <w:sz w:val="28"/>
          <w:szCs w:val="28"/>
        </w:rPr>
      </w:pPr>
      <w:r w:rsidRPr="009C3F82">
        <w:rPr>
          <w:spacing w:val="-4"/>
          <w:sz w:val="28"/>
          <w:szCs w:val="28"/>
        </w:rPr>
        <w:t xml:space="preserve">Внести в </w:t>
      </w:r>
      <w:hyperlink r:id="rId10" w:history="1">
        <w:r w:rsidRPr="009C3F82">
          <w:rPr>
            <w:spacing w:val="-4"/>
            <w:sz w:val="28"/>
            <w:szCs w:val="28"/>
          </w:rPr>
          <w:t>постановление</w:t>
        </w:r>
      </w:hyperlink>
      <w:r w:rsidRPr="009C3F82">
        <w:rPr>
          <w:spacing w:val="-4"/>
          <w:sz w:val="28"/>
          <w:szCs w:val="28"/>
        </w:rPr>
        <w:t xml:space="preserve"> Правительства Пензенской области от 27.02.2014</w:t>
      </w:r>
      <w:r w:rsidRPr="00E95594">
        <w:rPr>
          <w:sz w:val="28"/>
          <w:szCs w:val="28"/>
        </w:rPr>
        <w:t xml:space="preserve"> № 126-пП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Об утверждении порядков реализации мероприятий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Социальная поддержка отдельных категорий граждан Пензенской области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>в жилищной сфере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, утвержденной постановлением Правительства Пензенской области от 30.10.2013 № 805-пП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</w:t>
      </w:r>
      <w:r w:rsidR="009C3F82">
        <w:rPr>
          <w:sz w:val="28"/>
          <w:szCs w:val="28"/>
        </w:rPr>
        <w:br/>
      </w:r>
      <w:r w:rsidRPr="009C3F82">
        <w:rPr>
          <w:spacing w:val="-4"/>
          <w:sz w:val="28"/>
          <w:szCs w:val="28"/>
        </w:rPr>
        <w:t>(с последующими изменениями) (далее - постановление) следующие изменения:</w:t>
      </w:r>
    </w:p>
    <w:p w:rsidR="00504950" w:rsidRPr="00E95594" w:rsidRDefault="00504950" w:rsidP="00F95660">
      <w:pPr>
        <w:pStyle w:val="a9"/>
        <w:widowControl/>
        <w:numPr>
          <w:ilvl w:val="1"/>
          <w:numId w:val="1"/>
        </w:numPr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наименование постановления изложить в следующей редакции:</w:t>
      </w:r>
    </w:p>
    <w:p w:rsidR="00504950" w:rsidRPr="00E95594" w:rsidRDefault="009C3F82" w:rsidP="00F95660">
      <w:pPr>
        <w:pStyle w:val="a9"/>
        <w:widowControl/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9C3F82">
        <w:rPr>
          <w:spacing w:val="-4"/>
          <w:sz w:val="28"/>
          <w:szCs w:val="28"/>
        </w:rPr>
        <w:t>"</w:t>
      </w:r>
      <w:r w:rsidR="00504950" w:rsidRPr="009C3F82">
        <w:rPr>
          <w:spacing w:val="-4"/>
          <w:sz w:val="28"/>
          <w:szCs w:val="28"/>
        </w:rPr>
        <w:t>Об утверждении порядков реализации комплекса процессных мероприятий</w:t>
      </w:r>
      <w:r w:rsidR="00504950" w:rsidRPr="00E95594"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Социальная поддержка отдельных категорий граждан Пензенской области </w:t>
      </w:r>
      <w:r>
        <w:rPr>
          <w:sz w:val="28"/>
          <w:szCs w:val="28"/>
        </w:rPr>
        <w:br/>
      </w:r>
      <w:r w:rsidR="00504950" w:rsidRPr="00E95594">
        <w:rPr>
          <w:sz w:val="28"/>
          <w:szCs w:val="28"/>
        </w:rPr>
        <w:t>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и мероприятия регионального проекта 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>Финансовая поддержка семей при рождении детей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 xml:space="preserve"> государственной программы</w:t>
      </w:r>
      <w:r w:rsidR="00504950" w:rsidRPr="00E95594">
        <w:rPr>
          <w:sz w:val="28"/>
          <w:szCs w:val="28"/>
        </w:rPr>
        <w:t xml:space="preserve">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7B1CBF">
        <w:rPr>
          <w:sz w:val="28"/>
          <w:szCs w:val="28"/>
        </w:rPr>
        <w:t>;</w:t>
      </w:r>
    </w:p>
    <w:p w:rsidR="00504950" w:rsidRPr="00E95594" w:rsidRDefault="007B1CBF" w:rsidP="00F95660">
      <w:pPr>
        <w:pStyle w:val="a9"/>
        <w:widowControl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в</w:t>
      </w:r>
      <w:r w:rsidR="00504950" w:rsidRPr="00E95594">
        <w:rPr>
          <w:sz w:val="28"/>
          <w:szCs w:val="28"/>
        </w:rPr>
        <w:t xml:space="preserve"> преамбуле постановления: </w:t>
      </w:r>
    </w:p>
    <w:p w:rsidR="00504950" w:rsidRPr="00E95594" w:rsidRDefault="00504950" w:rsidP="00F95660">
      <w:pPr>
        <w:pStyle w:val="a9"/>
        <w:widowControl/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1.2.1. слова </w:t>
      </w:r>
      <w:r w:rsidR="009C3F82">
        <w:rPr>
          <w:sz w:val="28"/>
          <w:szCs w:val="28"/>
        </w:rPr>
        <w:t>"</w:t>
      </w:r>
      <w:hyperlink r:id="rId11" w:history="1">
        <w:r w:rsidRPr="00504950">
          <w:rPr>
            <w:color w:val="000000"/>
            <w:sz w:val="28"/>
            <w:szCs w:val="28"/>
          </w:rPr>
          <w:t>подпрограммы</w:t>
        </w:r>
      </w:hyperlink>
      <w:r w:rsidRPr="00504950">
        <w:rPr>
          <w:color w:val="000000"/>
          <w:sz w:val="28"/>
          <w:szCs w:val="28"/>
        </w:rPr>
        <w:t xml:space="preserve">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, </w:t>
      </w:r>
      <w:r w:rsidRPr="009C3F82">
        <w:rPr>
          <w:spacing w:val="-4"/>
          <w:sz w:val="28"/>
          <w:szCs w:val="28"/>
        </w:rPr>
        <w:t>утвержденной постановлением Правительства Пензенской области от 30.10.2013</w:t>
      </w:r>
      <w:r w:rsidRPr="00E95594">
        <w:rPr>
          <w:sz w:val="28"/>
          <w:szCs w:val="28"/>
        </w:rPr>
        <w:t xml:space="preserve"> № 805-пП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комплекса процессных мероприятий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отдельных категорий граждан Пензенской области при улучшении жилищных условий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 xml:space="preserve">и мероприятия регионального проекта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Финансовая поддержка семей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>при рождении детей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="007B1CBF">
        <w:rPr>
          <w:sz w:val="28"/>
          <w:szCs w:val="28"/>
        </w:rPr>
        <w:t>;</w:t>
      </w:r>
    </w:p>
    <w:p w:rsidR="00504950" w:rsidRPr="00E95594" w:rsidRDefault="007B1CBF" w:rsidP="007B1CBF">
      <w:pPr>
        <w:pStyle w:val="a9"/>
        <w:widowControl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lastRenderedPageBreak/>
        <w:t>в</w:t>
      </w:r>
      <w:r w:rsidR="00504950" w:rsidRPr="00E95594">
        <w:rPr>
          <w:sz w:val="28"/>
          <w:szCs w:val="28"/>
        </w:rPr>
        <w:t xml:space="preserve"> пункте 1 постановления:</w:t>
      </w:r>
    </w:p>
    <w:p w:rsidR="00504950" w:rsidRPr="00E95594" w:rsidRDefault="00504950" w:rsidP="007B1CBF">
      <w:pPr>
        <w:pStyle w:val="a9"/>
        <w:widowControl/>
        <w:numPr>
          <w:ilvl w:val="2"/>
          <w:numId w:val="1"/>
        </w:numPr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подпункт 1.1 изложить в следующей редакции:</w:t>
      </w:r>
    </w:p>
    <w:p w:rsidR="00504950" w:rsidRPr="00E95594" w:rsidRDefault="009C3F82" w:rsidP="007B1CBF">
      <w:pPr>
        <w:pStyle w:val="a9"/>
        <w:widowControl/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9C3F82">
        <w:rPr>
          <w:spacing w:val="-4"/>
          <w:sz w:val="28"/>
          <w:szCs w:val="28"/>
        </w:rPr>
        <w:t>"</w:t>
      </w:r>
      <w:r w:rsidR="00504950" w:rsidRPr="009C3F82">
        <w:rPr>
          <w:spacing w:val="-4"/>
          <w:sz w:val="28"/>
          <w:szCs w:val="28"/>
        </w:rPr>
        <w:t>1.1. Порядок</w:t>
      </w:r>
      <w:hyperlink r:id="rId12" w:history="1"/>
      <w:r w:rsidR="00504950" w:rsidRPr="009C3F82">
        <w:rPr>
          <w:spacing w:val="-4"/>
          <w:sz w:val="28"/>
          <w:szCs w:val="28"/>
        </w:rPr>
        <w:t xml:space="preserve"> предоставления семьям социальных выплат на приобретение</w:t>
      </w:r>
      <w:r w:rsidR="00504950" w:rsidRPr="00E95594">
        <w:rPr>
          <w:sz w:val="28"/>
          <w:szCs w:val="28"/>
        </w:rPr>
        <w:t xml:space="preserve"> или строительство жилья при рождении первого ребенка в рамках регионального проекта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Финансовая поддержка семей при рождении детей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2"/>
          <w:numId w:val="1"/>
        </w:numPr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подпункт 1.3 изложить в следующей редакции:</w:t>
      </w:r>
    </w:p>
    <w:p w:rsidR="00504950" w:rsidRPr="00E95594" w:rsidRDefault="009C3F82" w:rsidP="007B1CBF">
      <w:pPr>
        <w:pStyle w:val="a9"/>
        <w:widowControl/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1.3. Порядок предоставления специалистам, осуществляющим трудовую деятельность в сельской местности, льготных займов на приобретение </w:t>
      </w:r>
      <w:r w:rsidR="00504950" w:rsidRPr="00F95660">
        <w:rPr>
          <w:spacing w:val="-4"/>
          <w:sz w:val="28"/>
          <w:szCs w:val="28"/>
        </w:rPr>
        <w:t xml:space="preserve">комплектов строительных материалов для строительства индивидуальных жилых </w:t>
      </w:r>
      <w:r w:rsidR="00504950" w:rsidRPr="00E95594">
        <w:rPr>
          <w:sz w:val="28"/>
          <w:szCs w:val="28"/>
        </w:rPr>
        <w:t xml:space="preserve">домов и социальных выплат в рамках комплекса процессных мероприятий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отдельных категорий граждан Пензенской области 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2"/>
          <w:numId w:val="1"/>
        </w:numPr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подпункт 1.4 изложить в следующей редакции:</w:t>
      </w:r>
    </w:p>
    <w:p w:rsidR="00504950" w:rsidRPr="00E95594" w:rsidRDefault="009C3F82" w:rsidP="007B1CBF">
      <w:pPr>
        <w:pStyle w:val="a9"/>
        <w:widowControl/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1.4. Порядок предоставления единовременных выплат на улучшение жилищных условий работникам государственных бюджетных, казенных </w:t>
      </w:r>
      <w:r>
        <w:rPr>
          <w:sz w:val="28"/>
          <w:szCs w:val="28"/>
        </w:rPr>
        <w:br/>
      </w:r>
      <w:r w:rsidR="00504950" w:rsidRPr="00E95594">
        <w:rPr>
          <w:sz w:val="28"/>
          <w:szCs w:val="28"/>
        </w:rPr>
        <w:t xml:space="preserve">и автономных учреждений Пензенской области в рамках комплекса процессных </w:t>
      </w:r>
      <w:r w:rsidR="00504950" w:rsidRPr="00F95660">
        <w:rPr>
          <w:spacing w:val="-4"/>
          <w:sz w:val="28"/>
          <w:szCs w:val="28"/>
        </w:rPr>
        <w:t xml:space="preserve">мероприятий 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>Социальная поддержка отдельных категорий граждан Пензенской</w:t>
      </w:r>
      <w:r w:rsidR="00504950" w:rsidRPr="00E95594">
        <w:rPr>
          <w:sz w:val="28"/>
          <w:szCs w:val="28"/>
        </w:rPr>
        <w:t xml:space="preserve"> области 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1.3.4. подпункт 1.5 изложить в следующей редакции:</w:t>
      </w:r>
    </w:p>
    <w:p w:rsidR="00504950" w:rsidRPr="00E95594" w:rsidRDefault="009C3F82" w:rsidP="007B1CBF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1.5. Порядок предоставления социальных выплат на улучшение жилищных условий многодетным семьям в рамках комплекса процессных </w:t>
      </w:r>
      <w:r w:rsidR="00504950" w:rsidRPr="00F95660">
        <w:rPr>
          <w:spacing w:val="-4"/>
          <w:sz w:val="28"/>
          <w:szCs w:val="28"/>
        </w:rPr>
        <w:t xml:space="preserve">мероприятий 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>Социальная поддержка отдельных категорий граждан Пензенской</w:t>
      </w:r>
      <w:r w:rsidR="00504950" w:rsidRPr="00E95594">
        <w:rPr>
          <w:sz w:val="28"/>
          <w:szCs w:val="28"/>
        </w:rPr>
        <w:t xml:space="preserve"> области 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504950">
        <w:rPr>
          <w:sz w:val="28"/>
          <w:szCs w:val="28"/>
        </w:rPr>
        <w:t>;</w:t>
      </w:r>
    </w:p>
    <w:p w:rsidR="00504950" w:rsidRPr="00E95594" w:rsidRDefault="00504950" w:rsidP="007B1CBF">
      <w:pPr>
        <w:widowControl/>
        <w:tabs>
          <w:tab w:val="left" w:pos="709"/>
        </w:tabs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F95660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Pr="00E95594">
        <w:rPr>
          <w:sz w:val="28"/>
          <w:szCs w:val="28"/>
        </w:rPr>
        <w:t xml:space="preserve"> пункте 2 постановления слова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в рамках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Социальная поддержка отдельных категорий граждан Пензенской области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>в жилищной сфере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br/>
        <w:t>"</w:t>
      </w:r>
      <w:r w:rsidRPr="00E95594">
        <w:rPr>
          <w:sz w:val="28"/>
          <w:szCs w:val="28"/>
        </w:rPr>
        <w:t xml:space="preserve">в рамках комплекса процессных мероприятий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отдельных категорий граждан Пензенской области при улучшении жилищных условий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.</w:t>
      </w:r>
    </w:p>
    <w:p w:rsidR="00504950" w:rsidRPr="00E95594" w:rsidRDefault="00504950" w:rsidP="007B1CBF">
      <w:pPr>
        <w:pStyle w:val="a9"/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Внести в Порядок</w:t>
      </w:r>
      <w:hyperlink r:id="rId13" w:history="1"/>
      <w:r w:rsidRPr="00E95594">
        <w:rPr>
          <w:sz w:val="28"/>
          <w:szCs w:val="28"/>
        </w:rPr>
        <w:t xml:space="preserve"> предоставления семьям социальных выплат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 xml:space="preserve">на приобретение или строительство жилья при рождении первого ребенка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 xml:space="preserve">в рамках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, утвержденный постановлением (далее - Порядок 1), следующие изменения:</w:t>
      </w:r>
    </w:p>
    <w:p w:rsidR="00504950" w:rsidRPr="00E95594" w:rsidRDefault="00504950" w:rsidP="007B1CBF">
      <w:pPr>
        <w:pStyle w:val="a9"/>
        <w:widowControl/>
        <w:numPr>
          <w:ilvl w:val="1"/>
          <w:numId w:val="1"/>
        </w:numPr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наименование Порядка 1 изложить в следующей редакции:</w:t>
      </w:r>
    </w:p>
    <w:p w:rsidR="00504950" w:rsidRPr="00E95594" w:rsidRDefault="009C3F82" w:rsidP="007B1CBF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Порядок</w:t>
      </w:r>
      <w:hyperlink r:id="rId14" w:history="1"/>
      <w:r w:rsidR="00504950" w:rsidRPr="00E95594">
        <w:rPr>
          <w:sz w:val="28"/>
          <w:szCs w:val="28"/>
        </w:rPr>
        <w:t xml:space="preserve"> предоставления семьям социальных выплат на приобретение или строительство жилья при рождении первого ребенка в рамках регионального проекта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Финансовая поддержка семей при рождении детей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1"/>
          <w:numId w:val="1"/>
        </w:numPr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в разделе </w:t>
      </w:r>
      <w:r w:rsidRPr="00E95594">
        <w:rPr>
          <w:sz w:val="28"/>
          <w:szCs w:val="28"/>
          <w:lang w:val="en-US"/>
        </w:rPr>
        <w:t>I</w:t>
      </w:r>
      <w:r w:rsidRPr="00E95594">
        <w:rPr>
          <w:sz w:val="28"/>
          <w:szCs w:val="28"/>
        </w:rPr>
        <w:t xml:space="preserve">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Общие положения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Порядка 1:</w:t>
      </w:r>
    </w:p>
    <w:p w:rsidR="00504950" w:rsidRPr="00E95594" w:rsidRDefault="00504950" w:rsidP="00F95660">
      <w:pPr>
        <w:pStyle w:val="a9"/>
        <w:widowControl/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2.2.1. пункт 1 изложить в следующей редакции:</w:t>
      </w:r>
    </w:p>
    <w:p w:rsidR="00504950" w:rsidRPr="00E95594" w:rsidRDefault="009C3F82" w:rsidP="007B1CBF">
      <w:pPr>
        <w:pStyle w:val="a9"/>
        <w:widowControl/>
        <w:autoSpaceDE w:val="0"/>
        <w:autoSpaceDN w:val="0"/>
        <w:adjustRightInd w:val="0"/>
        <w:spacing w:line="211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"</w:t>
      </w:r>
      <w:r w:rsidR="00504950" w:rsidRPr="00E95594">
        <w:rPr>
          <w:sz w:val="28"/>
          <w:szCs w:val="28"/>
        </w:rPr>
        <w:t xml:space="preserve">1. Настоящий Порядок предоставления семьям социальных выплат </w:t>
      </w:r>
      <w:r>
        <w:rPr>
          <w:sz w:val="28"/>
          <w:szCs w:val="28"/>
        </w:rPr>
        <w:br/>
      </w:r>
      <w:r w:rsidR="00504950" w:rsidRPr="00E95594">
        <w:rPr>
          <w:sz w:val="28"/>
          <w:szCs w:val="28"/>
        </w:rPr>
        <w:t xml:space="preserve">на приобретение или строительство жилья при рождении первого ребенка </w:t>
      </w:r>
      <w:r>
        <w:rPr>
          <w:sz w:val="28"/>
          <w:szCs w:val="28"/>
        </w:rPr>
        <w:br/>
      </w:r>
      <w:r w:rsidR="00504950" w:rsidRPr="00E95594">
        <w:rPr>
          <w:sz w:val="28"/>
          <w:szCs w:val="28"/>
        </w:rPr>
        <w:t xml:space="preserve">в рамках регионального проекта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Финансовая поддержка семей при рождении </w:t>
      </w:r>
      <w:r w:rsidR="00504950" w:rsidRPr="00F95660">
        <w:rPr>
          <w:spacing w:val="-4"/>
          <w:sz w:val="28"/>
          <w:szCs w:val="28"/>
        </w:rPr>
        <w:t>детей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 xml:space="preserve"> государственной программы Пензенской области 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>Социальная поддержка</w:t>
      </w:r>
      <w:r w:rsidR="00504950" w:rsidRPr="00E95594">
        <w:rPr>
          <w:sz w:val="28"/>
          <w:szCs w:val="28"/>
        </w:rPr>
        <w:t xml:space="preserve">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(далее - Порядок) регламе</w:t>
      </w:r>
      <w:r w:rsidR="00504950">
        <w:rPr>
          <w:sz w:val="28"/>
          <w:szCs w:val="28"/>
        </w:rPr>
        <w:t>нтирует условия участия, процедуру</w:t>
      </w:r>
      <w:r w:rsidR="00504950" w:rsidRPr="00E95594">
        <w:rPr>
          <w:sz w:val="28"/>
          <w:szCs w:val="28"/>
        </w:rPr>
        <w:t xml:space="preserve"> подачи заявления, соответствующего перечня документов, необходимых для включения семей в список получателей социальных выплат на приобретение или строительство жилья при рождении первого ребенка </w:t>
      </w:r>
      <w:r w:rsidR="00F95660">
        <w:rPr>
          <w:sz w:val="28"/>
          <w:szCs w:val="28"/>
        </w:rPr>
        <w:br/>
      </w:r>
      <w:r w:rsidR="00504950" w:rsidRPr="00E95594">
        <w:rPr>
          <w:sz w:val="28"/>
          <w:szCs w:val="28"/>
        </w:rPr>
        <w:t xml:space="preserve">в рамках регионального проекта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Финансовая поддержка семей при рождении </w:t>
      </w:r>
      <w:r w:rsidR="00504950" w:rsidRPr="00F95660">
        <w:rPr>
          <w:spacing w:val="-4"/>
          <w:sz w:val="28"/>
          <w:szCs w:val="28"/>
        </w:rPr>
        <w:t>детей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 xml:space="preserve"> государственной программы Пензенской области </w:t>
      </w:r>
      <w:r w:rsidRPr="00F95660">
        <w:rPr>
          <w:spacing w:val="-4"/>
          <w:sz w:val="28"/>
          <w:szCs w:val="28"/>
        </w:rPr>
        <w:t>"</w:t>
      </w:r>
      <w:r w:rsidR="00504950" w:rsidRPr="00F95660">
        <w:rPr>
          <w:spacing w:val="-4"/>
          <w:sz w:val="28"/>
          <w:szCs w:val="28"/>
        </w:rPr>
        <w:t>Социальная поддержка</w:t>
      </w:r>
      <w:r w:rsidR="00504950" w:rsidRPr="00E95594">
        <w:rPr>
          <w:sz w:val="28"/>
          <w:szCs w:val="28"/>
        </w:rPr>
        <w:t xml:space="preserve">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(далее - социальная выплата, региональный проект</w:t>
      </w:r>
      <w:r w:rsidR="00504950">
        <w:rPr>
          <w:sz w:val="28"/>
          <w:szCs w:val="28"/>
        </w:rPr>
        <w:t>), предусматривает</w:t>
      </w:r>
      <w:r w:rsidR="00504950" w:rsidRPr="00E95594">
        <w:rPr>
          <w:sz w:val="28"/>
          <w:szCs w:val="28"/>
        </w:rPr>
        <w:t xml:space="preserve"> перечень документов, необходимых для реализации социальных выплат, виды расходов, на которые могут быть направлены социальные выплаты, а также порядок и сроки </w:t>
      </w:r>
      <w:r w:rsidR="00504950">
        <w:rPr>
          <w:sz w:val="28"/>
          <w:szCs w:val="28"/>
        </w:rPr>
        <w:t xml:space="preserve">их </w:t>
      </w:r>
      <w:r w:rsidR="00504950" w:rsidRPr="00E95594">
        <w:rPr>
          <w:sz w:val="28"/>
          <w:szCs w:val="28"/>
        </w:rPr>
        <w:t>перечисления.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2"/>
          <w:numId w:val="2"/>
        </w:numPr>
        <w:autoSpaceDE w:val="0"/>
        <w:autoSpaceDN w:val="0"/>
        <w:adjustRightInd w:val="0"/>
        <w:spacing w:line="211" w:lineRule="auto"/>
        <w:ind w:left="0" w:firstLine="709"/>
        <w:jc w:val="both"/>
        <w:rPr>
          <w:sz w:val="28"/>
          <w:szCs w:val="28"/>
        </w:rPr>
      </w:pPr>
      <w:r w:rsidRPr="009C3F82">
        <w:rPr>
          <w:spacing w:val="-6"/>
          <w:sz w:val="28"/>
          <w:szCs w:val="28"/>
        </w:rPr>
        <w:t xml:space="preserve">в пункте 2.5 слова </w:t>
      </w:r>
      <w:r w:rsidR="009C3F82" w:rsidRPr="009C3F82">
        <w:rPr>
          <w:spacing w:val="-6"/>
          <w:sz w:val="28"/>
          <w:szCs w:val="28"/>
        </w:rPr>
        <w:t>"</w:t>
      </w:r>
      <w:r w:rsidRPr="009C3F82">
        <w:rPr>
          <w:spacing w:val="-6"/>
          <w:sz w:val="28"/>
          <w:szCs w:val="28"/>
        </w:rPr>
        <w:t>в подпрограмме</w:t>
      </w:r>
      <w:r w:rsidR="009C3F82" w:rsidRPr="009C3F82">
        <w:rPr>
          <w:spacing w:val="-6"/>
          <w:sz w:val="28"/>
          <w:szCs w:val="28"/>
        </w:rPr>
        <w:t>"</w:t>
      </w:r>
      <w:r w:rsidRPr="009C3F82">
        <w:rPr>
          <w:spacing w:val="-6"/>
          <w:sz w:val="28"/>
          <w:szCs w:val="28"/>
        </w:rPr>
        <w:t xml:space="preserve"> заменить словами </w:t>
      </w:r>
      <w:r w:rsidR="009C3F82" w:rsidRPr="009C3F82">
        <w:rPr>
          <w:spacing w:val="-6"/>
          <w:sz w:val="28"/>
          <w:szCs w:val="28"/>
        </w:rPr>
        <w:t>"</w:t>
      </w:r>
      <w:r w:rsidRPr="009C3F82">
        <w:rPr>
          <w:spacing w:val="-6"/>
          <w:sz w:val="28"/>
          <w:szCs w:val="28"/>
        </w:rPr>
        <w:t>в мероприятии</w:t>
      </w:r>
      <w:r w:rsidRPr="00E95594">
        <w:rPr>
          <w:sz w:val="28"/>
          <w:szCs w:val="28"/>
        </w:rPr>
        <w:t xml:space="preserve"> регионального проекта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1"/>
          <w:numId w:val="2"/>
        </w:numPr>
        <w:autoSpaceDE w:val="0"/>
        <w:autoSpaceDN w:val="0"/>
        <w:adjustRightInd w:val="0"/>
        <w:spacing w:line="211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в подпункте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а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пункта 19.1 раздела </w:t>
      </w:r>
      <w:r w:rsidRPr="00E95594">
        <w:rPr>
          <w:sz w:val="28"/>
          <w:szCs w:val="28"/>
          <w:lang w:val="en-US"/>
        </w:rPr>
        <w:t>III</w:t>
      </w:r>
      <w:r w:rsidRPr="00E95594">
        <w:rPr>
          <w:sz w:val="28"/>
          <w:szCs w:val="28"/>
        </w:rPr>
        <w:t xml:space="preserve">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Порядок перечисления социальных выплат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Порядка 1 слово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Подпрограммы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регионального проекта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.</w:t>
      </w:r>
    </w:p>
    <w:p w:rsidR="00504950" w:rsidRPr="00E95594" w:rsidRDefault="00504950" w:rsidP="007B1CBF">
      <w:pPr>
        <w:pStyle w:val="a9"/>
        <w:widowControl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11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Внести в Порядок предоставления молодым семьям - участникам мероприятия по обеспечению жильем молодых семей федерального проекта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Содействие субъектам Российской Федерации в реализации полномочий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 xml:space="preserve">по оказанию государственной поддержки гражданам в обеспечении жильем </w:t>
      </w:r>
      <w:r w:rsidR="009C3F82">
        <w:rPr>
          <w:sz w:val="28"/>
          <w:szCs w:val="28"/>
        </w:rPr>
        <w:br/>
      </w:r>
      <w:r w:rsidRPr="009C3F82">
        <w:rPr>
          <w:spacing w:val="-4"/>
          <w:sz w:val="28"/>
          <w:szCs w:val="28"/>
        </w:rPr>
        <w:t>и оплате жилищно-коммунальных услуг государственной программы Российской</w:t>
      </w:r>
      <w:r w:rsidRPr="00E95594">
        <w:rPr>
          <w:sz w:val="28"/>
          <w:szCs w:val="28"/>
        </w:rPr>
        <w:t xml:space="preserve"> Федерации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Обеспечение доступным и комфортным жильем и коммунальными </w:t>
      </w:r>
      <w:r w:rsidRPr="007B1CBF">
        <w:rPr>
          <w:spacing w:val="-4"/>
          <w:sz w:val="28"/>
          <w:szCs w:val="28"/>
        </w:rPr>
        <w:t>услугами граждан Российской Федерации</w:t>
      </w:r>
      <w:r w:rsidR="009C3F82" w:rsidRPr="007B1CBF">
        <w:rPr>
          <w:spacing w:val="-4"/>
          <w:sz w:val="28"/>
          <w:szCs w:val="28"/>
        </w:rPr>
        <w:t>"</w:t>
      </w:r>
      <w:r w:rsidRPr="007B1CBF">
        <w:rPr>
          <w:spacing w:val="-4"/>
          <w:sz w:val="28"/>
          <w:szCs w:val="28"/>
        </w:rPr>
        <w:t xml:space="preserve"> дополнительной социальной выплаты </w:t>
      </w:r>
      <w:r w:rsidR="007B1CBF" w:rsidRPr="007B1CBF">
        <w:rPr>
          <w:spacing w:val="-4"/>
          <w:sz w:val="28"/>
          <w:szCs w:val="28"/>
        </w:rPr>
        <w:br/>
      </w:r>
      <w:r w:rsidRPr="00E95594">
        <w:rPr>
          <w:sz w:val="28"/>
          <w:szCs w:val="28"/>
        </w:rPr>
        <w:t xml:space="preserve">за счет средств бюджета Пензенской области при рождении (усыновлении) одного ребенка, утвержденный постановлением, изменение, изложив пункт 3 </w:t>
      </w:r>
      <w:r w:rsidR="00242BD7">
        <w:rPr>
          <w:sz w:val="28"/>
          <w:szCs w:val="28"/>
        </w:rPr>
        <w:br/>
      </w:r>
      <w:r w:rsidRPr="00E95594">
        <w:rPr>
          <w:sz w:val="28"/>
          <w:szCs w:val="28"/>
        </w:rPr>
        <w:t>в следующей редакции:</w:t>
      </w:r>
    </w:p>
    <w:p w:rsidR="00504950" w:rsidRPr="00E95594" w:rsidRDefault="009C3F82" w:rsidP="007B1CBF">
      <w:pPr>
        <w:pStyle w:val="a9"/>
        <w:widowControl/>
        <w:autoSpaceDE w:val="0"/>
        <w:autoSpaceDN w:val="0"/>
        <w:adjustRightInd w:val="0"/>
        <w:spacing w:line="211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3. Дополнительная социальная выплата предоставляется за счет средств </w:t>
      </w:r>
      <w:r w:rsidR="00504950" w:rsidRPr="007B1CBF">
        <w:rPr>
          <w:spacing w:val="-4"/>
          <w:sz w:val="28"/>
          <w:szCs w:val="28"/>
        </w:rPr>
        <w:t>бюджета Пензенской области, предусмотренных в бюджете Пензенской области</w:t>
      </w:r>
      <w:r w:rsidR="00504950" w:rsidRPr="00E95594">
        <w:rPr>
          <w:sz w:val="28"/>
          <w:szCs w:val="28"/>
        </w:rPr>
        <w:t xml:space="preserve"> </w:t>
      </w:r>
      <w:r w:rsidR="00242BD7">
        <w:rPr>
          <w:sz w:val="28"/>
          <w:szCs w:val="28"/>
        </w:rPr>
        <w:br/>
      </w:r>
      <w:r w:rsidR="00504950" w:rsidRPr="00E95594">
        <w:rPr>
          <w:sz w:val="28"/>
          <w:szCs w:val="28"/>
        </w:rPr>
        <w:t xml:space="preserve">в рамках комплекса процессных мероприятий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отдельных категорий граждан Пензенской области 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.</w:t>
      </w:r>
    </w:p>
    <w:p w:rsidR="00504950" w:rsidRPr="00E95594" w:rsidRDefault="00504950" w:rsidP="007B1CBF">
      <w:pPr>
        <w:pStyle w:val="a9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11" w:lineRule="auto"/>
        <w:ind w:left="0" w:firstLine="709"/>
        <w:jc w:val="both"/>
        <w:rPr>
          <w:sz w:val="28"/>
          <w:szCs w:val="28"/>
        </w:rPr>
      </w:pPr>
      <w:r w:rsidRPr="007B1CBF">
        <w:rPr>
          <w:sz w:val="28"/>
          <w:szCs w:val="28"/>
        </w:rPr>
        <w:t>Внести в Порядок предоставления специалистам, осуществляющим трудовую</w:t>
      </w:r>
      <w:r w:rsidRPr="009C3F82">
        <w:rPr>
          <w:spacing w:val="-4"/>
          <w:sz w:val="28"/>
          <w:szCs w:val="28"/>
        </w:rPr>
        <w:t xml:space="preserve"> деятельность в сельской местности, льготных займов на приобретение</w:t>
      </w:r>
      <w:r w:rsidRPr="00E95594">
        <w:rPr>
          <w:sz w:val="28"/>
          <w:szCs w:val="28"/>
        </w:rPr>
        <w:t xml:space="preserve"> </w:t>
      </w:r>
      <w:r w:rsidRPr="007B1CBF">
        <w:rPr>
          <w:spacing w:val="-4"/>
          <w:sz w:val="28"/>
          <w:szCs w:val="28"/>
        </w:rPr>
        <w:t>комплектов строительных материалов для строительства индивидуальных жилых</w:t>
      </w:r>
      <w:r w:rsidRPr="00E95594">
        <w:rPr>
          <w:sz w:val="28"/>
          <w:szCs w:val="28"/>
        </w:rPr>
        <w:t xml:space="preserve"> домов и социальных выплат в рамках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Социальная </w:t>
      </w:r>
      <w:r w:rsidRPr="009C3F82">
        <w:rPr>
          <w:spacing w:val="-4"/>
          <w:sz w:val="28"/>
          <w:szCs w:val="28"/>
        </w:rPr>
        <w:t>поддержка отдельных категорий граждан Пензенской области в жилищной сфере</w:t>
      </w:r>
      <w:r w:rsidR="009C3F82" w:rsidRPr="009C3F82">
        <w:rPr>
          <w:spacing w:val="-4"/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(далее - Порядок 2), утвержденный постановлением, следующие изменения:</w:t>
      </w:r>
    </w:p>
    <w:p w:rsidR="00504950" w:rsidRPr="00E95594" w:rsidRDefault="00504950" w:rsidP="007B1CBF">
      <w:pPr>
        <w:widowControl/>
        <w:tabs>
          <w:tab w:val="left" w:pos="709"/>
        </w:tabs>
        <w:autoSpaceDE w:val="0"/>
        <w:autoSpaceDN w:val="0"/>
        <w:adjustRightInd w:val="0"/>
        <w:spacing w:line="211" w:lineRule="auto"/>
        <w:ind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4.1. наименование Порядка 2 изложить в следующей редакции:</w:t>
      </w:r>
    </w:p>
    <w:p w:rsidR="00504950" w:rsidRPr="00E95594" w:rsidRDefault="009C3F82" w:rsidP="007B1CBF">
      <w:pPr>
        <w:widowControl/>
        <w:autoSpaceDE w:val="0"/>
        <w:autoSpaceDN w:val="0"/>
        <w:adjustRightInd w:val="0"/>
        <w:spacing w:line="21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Порядок предоставления специалистам, осуществляющим трудовую деятельность в сельской местности, льготных займов на приобретение комплектов строительных материалов для строительства индивидуальных жилых домов и социальных выплат в рамках комплекса процессных </w:t>
      </w:r>
      <w:r w:rsidR="00504950" w:rsidRPr="009C3F82">
        <w:rPr>
          <w:spacing w:val="-4"/>
          <w:sz w:val="28"/>
          <w:szCs w:val="28"/>
        </w:rPr>
        <w:t xml:space="preserve">мероприятий </w:t>
      </w:r>
      <w:r w:rsidRPr="009C3F82">
        <w:rPr>
          <w:spacing w:val="-4"/>
          <w:sz w:val="28"/>
          <w:szCs w:val="28"/>
        </w:rPr>
        <w:t>"</w:t>
      </w:r>
      <w:r w:rsidR="00504950" w:rsidRPr="009C3F82">
        <w:rPr>
          <w:spacing w:val="-4"/>
          <w:sz w:val="28"/>
          <w:szCs w:val="28"/>
        </w:rPr>
        <w:t>Социальная поддержка отдельных категорий граждан Пензенской</w:t>
      </w:r>
      <w:r w:rsidR="00504950" w:rsidRPr="00E95594">
        <w:rPr>
          <w:sz w:val="28"/>
          <w:szCs w:val="28"/>
        </w:rPr>
        <w:t xml:space="preserve"> области 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1"/>
          <w:numId w:val="2"/>
        </w:numPr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lastRenderedPageBreak/>
        <w:t xml:space="preserve">в пункте 1 раздела </w:t>
      </w:r>
      <w:r w:rsidRPr="00E95594">
        <w:rPr>
          <w:sz w:val="28"/>
          <w:szCs w:val="28"/>
          <w:lang w:val="en-US"/>
        </w:rPr>
        <w:t>I</w:t>
      </w:r>
      <w:r w:rsidRPr="00E95594">
        <w:rPr>
          <w:sz w:val="28"/>
          <w:szCs w:val="28"/>
        </w:rPr>
        <w:t xml:space="preserve">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Общие положения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Порядка 2 слова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в рамках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в рамках комплекса процессных мероприятий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отдельных категорий граждан Пензенской области при улучшении жилищных условий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4.3. в пункте 39 раздела III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Порядок и условия предоставления займа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Порядка 2 слова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 условиями </w:t>
      </w:r>
      <w:hyperlink r:id="rId15" w:history="1">
        <w:r w:rsidRPr="00E95594">
          <w:rPr>
            <w:sz w:val="28"/>
            <w:szCs w:val="28"/>
          </w:rPr>
          <w:t>Подпрограммы</w:t>
        </w:r>
      </w:hyperlink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 условиями настоящего Порядка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.</w:t>
      </w:r>
    </w:p>
    <w:p w:rsidR="00504950" w:rsidRPr="00E95594" w:rsidRDefault="00504950" w:rsidP="007B1CBF">
      <w:pPr>
        <w:pStyle w:val="a9"/>
        <w:widowControl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9C3F82">
        <w:rPr>
          <w:spacing w:val="-4"/>
          <w:sz w:val="28"/>
          <w:szCs w:val="28"/>
        </w:rPr>
        <w:t>Внести в Порядок предоставления единовременных выплат на улучшение</w:t>
      </w:r>
      <w:r w:rsidRPr="00E95594">
        <w:rPr>
          <w:sz w:val="28"/>
          <w:szCs w:val="28"/>
        </w:rPr>
        <w:t xml:space="preserve"> жилищных условий работникам государственных бюджетных, казенных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 xml:space="preserve">и автономных учреждений Пензенской области в рамках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Социальная поддержка отдельных категорий граждан Пензенской области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>в жилищной сфере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, утвержденный постановлением (далее - Порядок 3), следующие изменения:</w:t>
      </w:r>
    </w:p>
    <w:p w:rsidR="00504950" w:rsidRPr="00E95594" w:rsidRDefault="00504950" w:rsidP="007B1CBF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5.1. наименование Порядка 3 изложить в следующей редакции:</w:t>
      </w:r>
    </w:p>
    <w:p w:rsidR="00504950" w:rsidRPr="00E95594" w:rsidRDefault="009C3F82" w:rsidP="007B1CBF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7B1CBF">
        <w:rPr>
          <w:spacing w:val="-6"/>
          <w:sz w:val="28"/>
          <w:szCs w:val="28"/>
        </w:rPr>
        <w:t>"</w:t>
      </w:r>
      <w:r w:rsidR="00504950" w:rsidRPr="007B1CBF">
        <w:rPr>
          <w:spacing w:val="-6"/>
          <w:sz w:val="28"/>
          <w:szCs w:val="28"/>
        </w:rPr>
        <w:t>Порядок предоставления единовременных выплат на улучшение жилищных</w:t>
      </w:r>
      <w:r w:rsidR="00504950" w:rsidRPr="00E95594">
        <w:rPr>
          <w:sz w:val="28"/>
          <w:szCs w:val="28"/>
        </w:rPr>
        <w:t xml:space="preserve"> условий работникам государственных бюджетных, казенных и автономных учреждений Пензенской области в рамках комплекса процессных мероприятий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отдельных категорий граждан Пензенской области 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7B1CBF" w:rsidRDefault="00504950" w:rsidP="007B1CBF">
      <w:pPr>
        <w:pStyle w:val="a9"/>
        <w:widowControl/>
        <w:numPr>
          <w:ilvl w:val="1"/>
          <w:numId w:val="2"/>
        </w:numPr>
        <w:autoSpaceDE w:val="0"/>
        <w:autoSpaceDN w:val="0"/>
        <w:adjustRightInd w:val="0"/>
        <w:spacing w:line="223" w:lineRule="auto"/>
        <w:ind w:left="0" w:firstLine="709"/>
        <w:jc w:val="both"/>
        <w:rPr>
          <w:spacing w:val="-4"/>
          <w:sz w:val="28"/>
          <w:szCs w:val="28"/>
        </w:rPr>
      </w:pPr>
      <w:r w:rsidRPr="00E95594">
        <w:rPr>
          <w:sz w:val="28"/>
          <w:szCs w:val="28"/>
        </w:rPr>
        <w:t xml:space="preserve">в пункте 11 Порядка 3 слова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в рамках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Социальная </w:t>
      </w:r>
      <w:r w:rsidRPr="007B1CBF">
        <w:rPr>
          <w:spacing w:val="-6"/>
          <w:sz w:val="28"/>
          <w:szCs w:val="28"/>
        </w:rPr>
        <w:t>поддержка отдельных категорий граждан Пензенской области в жилищной сфере</w:t>
      </w:r>
      <w:r w:rsidR="009C3F82" w:rsidRPr="007B1CBF">
        <w:rPr>
          <w:spacing w:val="-6"/>
          <w:sz w:val="28"/>
          <w:szCs w:val="28"/>
        </w:rPr>
        <w:t>"</w:t>
      </w:r>
      <w:r w:rsidRPr="00E95594">
        <w:rPr>
          <w:sz w:val="28"/>
          <w:szCs w:val="28"/>
        </w:rPr>
        <w:t xml:space="preserve"> </w:t>
      </w:r>
      <w:r w:rsidRPr="007B1CBF">
        <w:rPr>
          <w:spacing w:val="-5"/>
          <w:sz w:val="28"/>
          <w:szCs w:val="28"/>
        </w:rPr>
        <w:t xml:space="preserve">государственной программы Пензенской области </w:t>
      </w:r>
      <w:r w:rsidR="009C3F82" w:rsidRPr="007B1CBF">
        <w:rPr>
          <w:spacing w:val="-5"/>
          <w:sz w:val="28"/>
          <w:szCs w:val="28"/>
        </w:rPr>
        <w:t>"</w:t>
      </w:r>
      <w:r w:rsidRPr="007B1CBF">
        <w:rPr>
          <w:spacing w:val="-5"/>
          <w:sz w:val="28"/>
          <w:szCs w:val="28"/>
        </w:rPr>
        <w:t>Социальная поддержка граждан</w:t>
      </w:r>
      <w:r w:rsidRPr="00E95594">
        <w:rPr>
          <w:sz w:val="28"/>
          <w:szCs w:val="28"/>
        </w:rPr>
        <w:t xml:space="preserve">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1748F9">
        <w:rPr>
          <w:sz w:val="28"/>
          <w:szCs w:val="28"/>
        </w:rPr>
        <w:t xml:space="preserve">в рамках комплекса </w:t>
      </w:r>
      <w:r w:rsidRPr="007B1CBF">
        <w:rPr>
          <w:spacing w:val="-4"/>
          <w:sz w:val="28"/>
          <w:szCs w:val="28"/>
        </w:rPr>
        <w:t xml:space="preserve">процессных мероприятий </w:t>
      </w:r>
      <w:r w:rsidR="009C3F82" w:rsidRPr="007B1CBF">
        <w:rPr>
          <w:spacing w:val="-4"/>
          <w:sz w:val="28"/>
          <w:szCs w:val="28"/>
        </w:rPr>
        <w:t>"</w:t>
      </w:r>
      <w:r w:rsidRPr="007B1CBF">
        <w:rPr>
          <w:spacing w:val="-4"/>
          <w:sz w:val="28"/>
          <w:szCs w:val="28"/>
        </w:rPr>
        <w:t>Социальная поддержка отдельных категорий граждан Пензенской области при улучшении жилищных условий</w:t>
      </w:r>
      <w:r w:rsidR="009C3F82" w:rsidRPr="007B1CBF">
        <w:rPr>
          <w:spacing w:val="-4"/>
          <w:sz w:val="28"/>
          <w:szCs w:val="28"/>
        </w:rPr>
        <w:t>"</w:t>
      </w:r>
      <w:r w:rsidRPr="007B1CBF">
        <w:rPr>
          <w:spacing w:val="-4"/>
          <w:sz w:val="28"/>
          <w:szCs w:val="28"/>
        </w:rPr>
        <w:t xml:space="preserve"> государственной программы Пензенской области </w:t>
      </w:r>
      <w:r w:rsidR="009C3F82" w:rsidRPr="007B1CBF">
        <w:rPr>
          <w:spacing w:val="-4"/>
          <w:sz w:val="28"/>
          <w:szCs w:val="28"/>
        </w:rPr>
        <w:t>"</w:t>
      </w:r>
      <w:r w:rsidRPr="007B1CBF">
        <w:rPr>
          <w:spacing w:val="-4"/>
          <w:sz w:val="28"/>
          <w:szCs w:val="28"/>
        </w:rPr>
        <w:t>Социальная поддержка граждан в Пензенской области</w:t>
      </w:r>
      <w:r w:rsidR="009C3F82" w:rsidRPr="007B1CBF">
        <w:rPr>
          <w:spacing w:val="-4"/>
          <w:sz w:val="28"/>
          <w:szCs w:val="28"/>
        </w:rPr>
        <w:t>"</w:t>
      </w:r>
      <w:r w:rsidRPr="007B1CBF">
        <w:rPr>
          <w:spacing w:val="-4"/>
          <w:sz w:val="28"/>
          <w:szCs w:val="28"/>
        </w:rPr>
        <w:t>.</w:t>
      </w:r>
    </w:p>
    <w:p w:rsidR="00504950" w:rsidRPr="00E95594" w:rsidRDefault="00504950" w:rsidP="007B1CBF">
      <w:pPr>
        <w:pStyle w:val="a9"/>
        <w:widowControl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Внести в Порядок предоставления мер социальной поддержки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 xml:space="preserve">на улучшение жилищных условий многодетным семьям в рамках реализации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(далее - Порядок 4), утвержденный постановлением, следующие изменения:</w:t>
      </w:r>
    </w:p>
    <w:p w:rsidR="00504950" w:rsidRPr="00E95594" w:rsidRDefault="00504950" w:rsidP="007B1CBF">
      <w:pPr>
        <w:pStyle w:val="a9"/>
        <w:widowControl/>
        <w:numPr>
          <w:ilvl w:val="1"/>
          <w:numId w:val="3"/>
        </w:numPr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наименование Порядка 4 изложить в следующей редакции:</w:t>
      </w:r>
    </w:p>
    <w:p w:rsidR="00504950" w:rsidRPr="00E95594" w:rsidRDefault="009C3F82" w:rsidP="007B1CBF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Порядок предоставления социальных выплат на улучшение жилищных условий многодетным семьям в рамках комплекса процессных мероприятий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Социальная поддержка отдельных категорий граждан Пензенской области </w:t>
      </w:r>
      <w:r>
        <w:rPr>
          <w:sz w:val="28"/>
          <w:szCs w:val="28"/>
        </w:rPr>
        <w:br/>
      </w:r>
      <w:r w:rsidR="00504950" w:rsidRPr="00E95594">
        <w:rPr>
          <w:sz w:val="28"/>
          <w:szCs w:val="28"/>
        </w:rPr>
        <w:t>при улучшении жилищных условий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1"/>
          <w:numId w:val="3"/>
        </w:numPr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в разделе I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Общие положения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Порядка 4:</w:t>
      </w:r>
    </w:p>
    <w:p w:rsidR="00504950" w:rsidRPr="00E95594" w:rsidRDefault="00504950" w:rsidP="007B1CBF">
      <w:pPr>
        <w:pStyle w:val="a9"/>
        <w:widowControl/>
        <w:numPr>
          <w:ilvl w:val="2"/>
          <w:numId w:val="3"/>
        </w:numPr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в пункте 1: </w:t>
      </w:r>
    </w:p>
    <w:p w:rsidR="00504950" w:rsidRPr="00E95594" w:rsidRDefault="00504950" w:rsidP="007B1CBF">
      <w:pPr>
        <w:pStyle w:val="a9"/>
        <w:widowControl/>
        <w:numPr>
          <w:ilvl w:val="3"/>
          <w:numId w:val="3"/>
        </w:numPr>
        <w:tabs>
          <w:tab w:val="left" w:pos="1276"/>
          <w:tab w:val="left" w:pos="1701"/>
        </w:tabs>
        <w:autoSpaceDE w:val="0"/>
        <w:autoSpaceDN w:val="0"/>
        <w:adjustRightInd w:val="0"/>
        <w:spacing w:line="223" w:lineRule="auto"/>
        <w:ind w:left="0" w:firstLine="709"/>
        <w:jc w:val="both"/>
        <w:rPr>
          <w:sz w:val="28"/>
          <w:szCs w:val="28"/>
        </w:rPr>
      </w:pPr>
      <w:r w:rsidRPr="009C3F82">
        <w:rPr>
          <w:spacing w:val="-4"/>
          <w:sz w:val="28"/>
          <w:szCs w:val="28"/>
        </w:rPr>
        <w:t xml:space="preserve">слова 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>мер социальной поддержки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 xml:space="preserve"> заменить словами 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>социальных</w:t>
      </w:r>
      <w:r w:rsidRPr="00E95594">
        <w:rPr>
          <w:sz w:val="28"/>
          <w:szCs w:val="28"/>
        </w:rPr>
        <w:t xml:space="preserve"> выплат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;</w:t>
      </w:r>
    </w:p>
    <w:p w:rsidR="00504950" w:rsidRPr="00E95594" w:rsidRDefault="00504950" w:rsidP="00F95660">
      <w:pPr>
        <w:pStyle w:val="a9"/>
        <w:widowControl/>
        <w:numPr>
          <w:ilvl w:val="3"/>
          <w:numId w:val="3"/>
        </w:numPr>
        <w:tabs>
          <w:tab w:val="left" w:pos="1701"/>
        </w:tabs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lastRenderedPageBreak/>
        <w:t xml:space="preserve">слова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в рамках реализации подпрограммы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Социальная </w:t>
      </w:r>
      <w:r w:rsidRPr="009C3F82">
        <w:rPr>
          <w:spacing w:val="-4"/>
          <w:sz w:val="28"/>
          <w:szCs w:val="28"/>
        </w:rPr>
        <w:t>поддержка отдельных категорий граждан Пензенской области в жилищной сфере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 xml:space="preserve"> </w:t>
      </w:r>
      <w:r w:rsidRPr="00E95594">
        <w:rPr>
          <w:sz w:val="28"/>
          <w:szCs w:val="28"/>
        </w:rPr>
        <w:t xml:space="preserve">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в рамках комплекса </w:t>
      </w:r>
      <w:r w:rsidRPr="009C3F82">
        <w:rPr>
          <w:spacing w:val="-4"/>
          <w:sz w:val="28"/>
          <w:szCs w:val="28"/>
        </w:rPr>
        <w:t xml:space="preserve">процессных мероприятий 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>Социальная поддержка отдельных категорий граждан</w:t>
      </w:r>
      <w:r w:rsidRPr="00E95594">
        <w:rPr>
          <w:sz w:val="28"/>
          <w:szCs w:val="28"/>
        </w:rPr>
        <w:t xml:space="preserve"> Пензенской области при улучшении жилищных условий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государственной программы Пензенской области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Социальная поддержка граждан в Пензенской области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(далее - комплекс процессных мероприятий)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;</w:t>
      </w:r>
    </w:p>
    <w:p w:rsidR="00504950" w:rsidRPr="00E95594" w:rsidRDefault="00504950" w:rsidP="00F95660">
      <w:pPr>
        <w:pStyle w:val="a9"/>
        <w:numPr>
          <w:ilvl w:val="2"/>
          <w:numId w:val="3"/>
        </w:numPr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в пункте 2 слова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мер социальной поддержки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социальных выплат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;</w:t>
      </w:r>
    </w:p>
    <w:p w:rsidR="00504950" w:rsidRPr="00E95594" w:rsidRDefault="00504950" w:rsidP="00F95660">
      <w:pPr>
        <w:pStyle w:val="a9"/>
        <w:numPr>
          <w:ilvl w:val="2"/>
          <w:numId w:val="3"/>
        </w:numPr>
        <w:spacing w:line="216" w:lineRule="auto"/>
        <w:ind w:left="0" w:firstLine="709"/>
        <w:jc w:val="both"/>
        <w:rPr>
          <w:sz w:val="28"/>
          <w:szCs w:val="28"/>
        </w:rPr>
      </w:pPr>
      <w:r w:rsidRPr="009C3F82">
        <w:rPr>
          <w:spacing w:val="-4"/>
          <w:sz w:val="28"/>
          <w:szCs w:val="28"/>
        </w:rPr>
        <w:t xml:space="preserve">в пункте 2.5 слово 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>подпрограмме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 xml:space="preserve"> заменить словами </w:t>
      </w:r>
      <w:r w:rsidR="009C3F82" w:rsidRPr="009C3F82">
        <w:rPr>
          <w:spacing w:val="-4"/>
          <w:sz w:val="28"/>
          <w:szCs w:val="28"/>
        </w:rPr>
        <w:t>"</w:t>
      </w:r>
      <w:r w:rsidRPr="009C3F82">
        <w:rPr>
          <w:spacing w:val="-4"/>
          <w:sz w:val="28"/>
          <w:szCs w:val="28"/>
        </w:rPr>
        <w:t>в мероприятии</w:t>
      </w:r>
      <w:r w:rsidRPr="00E95594">
        <w:rPr>
          <w:sz w:val="28"/>
          <w:szCs w:val="28"/>
        </w:rPr>
        <w:t xml:space="preserve"> комплекса процессных мероприятий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;</w:t>
      </w:r>
    </w:p>
    <w:p w:rsidR="00504950" w:rsidRPr="00E95594" w:rsidRDefault="00504950" w:rsidP="00F95660">
      <w:pPr>
        <w:pStyle w:val="a9"/>
        <w:numPr>
          <w:ilvl w:val="2"/>
          <w:numId w:val="3"/>
        </w:numPr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в пункте 2.6</w:t>
      </w:r>
      <w:r w:rsidRPr="00E95594">
        <w:t xml:space="preserve"> </w:t>
      </w:r>
      <w:r w:rsidRPr="00E95594">
        <w:rPr>
          <w:sz w:val="28"/>
          <w:szCs w:val="28"/>
        </w:rPr>
        <w:t xml:space="preserve">слова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меры социальной поддержки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заменить словами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социальные выплаты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;</w:t>
      </w:r>
    </w:p>
    <w:p w:rsidR="00504950" w:rsidRPr="00E95594" w:rsidRDefault="00504950" w:rsidP="007B1CBF">
      <w:pPr>
        <w:pStyle w:val="a9"/>
        <w:widowControl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7B1CBF">
        <w:rPr>
          <w:spacing w:val="-4"/>
          <w:sz w:val="28"/>
          <w:szCs w:val="28"/>
        </w:rPr>
        <w:t xml:space="preserve">в пункте 31.1 раздела </w:t>
      </w:r>
      <w:r w:rsidRPr="007B1CBF">
        <w:rPr>
          <w:spacing w:val="-4"/>
          <w:sz w:val="28"/>
          <w:szCs w:val="28"/>
          <w:lang w:val="en-US"/>
        </w:rPr>
        <w:t>IV</w:t>
      </w:r>
      <w:r w:rsidRPr="007B1CBF">
        <w:rPr>
          <w:spacing w:val="-4"/>
          <w:sz w:val="28"/>
          <w:szCs w:val="28"/>
        </w:rPr>
        <w:t xml:space="preserve"> </w:t>
      </w:r>
      <w:r w:rsidR="009C3F82" w:rsidRPr="007B1CBF">
        <w:rPr>
          <w:spacing w:val="-4"/>
          <w:sz w:val="28"/>
          <w:szCs w:val="28"/>
        </w:rPr>
        <w:t>"</w:t>
      </w:r>
      <w:r w:rsidRPr="007B1CBF">
        <w:rPr>
          <w:spacing w:val="-4"/>
          <w:sz w:val="28"/>
          <w:szCs w:val="28"/>
        </w:rPr>
        <w:t>Порядок перечисления социальных выплат</w:t>
      </w:r>
      <w:r w:rsidR="009C3F82" w:rsidRPr="007B1CBF">
        <w:rPr>
          <w:spacing w:val="-4"/>
          <w:sz w:val="28"/>
          <w:szCs w:val="28"/>
        </w:rPr>
        <w:t>"</w:t>
      </w:r>
      <w:r w:rsidRPr="00E95594">
        <w:rPr>
          <w:sz w:val="28"/>
          <w:szCs w:val="28"/>
        </w:rPr>
        <w:t xml:space="preserve"> Порядка 4 слово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долевую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исключить;</w:t>
      </w:r>
    </w:p>
    <w:p w:rsidR="00504950" w:rsidRPr="00E95594" w:rsidRDefault="00504950" w:rsidP="00F95660">
      <w:pPr>
        <w:pStyle w:val="a9"/>
        <w:widowControl/>
        <w:numPr>
          <w:ilvl w:val="1"/>
          <w:numId w:val="3"/>
        </w:numPr>
        <w:autoSpaceDE w:val="0"/>
        <w:autoSpaceDN w:val="0"/>
        <w:adjustRightInd w:val="0"/>
        <w:spacing w:line="216" w:lineRule="auto"/>
        <w:ind w:left="0"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пункт 37 раздела </w:t>
      </w:r>
      <w:r w:rsidRPr="00E95594">
        <w:rPr>
          <w:sz w:val="28"/>
          <w:szCs w:val="28"/>
          <w:lang w:val="en-US"/>
        </w:rPr>
        <w:t>V</w:t>
      </w:r>
      <w:r w:rsidR="007B1CBF">
        <w:rPr>
          <w:sz w:val="28"/>
          <w:szCs w:val="28"/>
        </w:rPr>
        <w:t xml:space="preserve"> 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>Переходные положения</w:t>
      </w:r>
      <w:r w:rsidR="009C3F82">
        <w:rPr>
          <w:sz w:val="28"/>
          <w:szCs w:val="28"/>
        </w:rPr>
        <w:t>"</w:t>
      </w:r>
      <w:r w:rsidRPr="00E95594">
        <w:rPr>
          <w:sz w:val="28"/>
          <w:szCs w:val="28"/>
        </w:rPr>
        <w:t xml:space="preserve"> Порядка 4 изложить </w:t>
      </w:r>
      <w:r w:rsidR="009C3F82">
        <w:rPr>
          <w:sz w:val="28"/>
          <w:szCs w:val="28"/>
        </w:rPr>
        <w:br/>
      </w:r>
      <w:r w:rsidRPr="00E95594">
        <w:rPr>
          <w:sz w:val="28"/>
          <w:szCs w:val="28"/>
        </w:rPr>
        <w:t>в следующей редакции:</w:t>
      </w:r>
    </w:p>
    <w:p w:rsidR="00504950" w:rsidRPr="00E95594" w:rsidRDefault="009C3F82" w:rsidP="00F95660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37. Семьям, подавшим заявления и документы для участия в рамках реализации </w:t>
      </w:r>
      <w:r w:rsidR="00504950" w:rsidRPr="008F7E9D">
        <w:rPr>
          <w:sz w:val="28"/>
          <w:szCs w:val="28"/>
        </w:rPr>
        <w:t xml:space="preserve">подпрограммы </w:t>
      </w:r>
      <w:r>
        <w:rPr>
          <w:sz w:val="28"/>
          <w:szCs w:val="28"/>
        </w:rPr>
        <w:t>"</w:t>
      </w:r>
      <w:r w:rsidR="00504950" w:rsidRPr="008F7E9D">
        <w:rPr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>
        <w:rPr>
          <w:sz w:val="28"/>
          <w:szCs w:val="28"/>
        </w:rPr>
        <w:t>"</w:t>
      </w:r>
      <w:r w:rsidR="00504950" w:rsidRPr="008F7E9D">
        <w:rPr>
          <w:sz w:val="28"/>
          <w:szCs w:val="28"/>
        </w:rPr>
        <w:t xml:space="preserve"> государственной программы Пензенской области </w:t>
      </w:r>
      <w:r>
        <w:rPr>
          <w:sz w:val="28"/>
          <w:szCs w:val="28"/>
        </w:rPr>
        <w:t>"</w:t>
      </w:r>
      <w:r w:rsidR="00504950" w:rsidRPr="008F7E9D">
        <w:rPr>
          <w:sz w:val="28"/>
          <w:szCs w:val="28"/>
        </w:rPr>
        <w:t>Социальная поддержка граждан в Пензенской области</w:t>
      </w:r>
      <w:r>
        <w:rPr>
          <w:sz w:val="28"/>
          <w:szCs w:val="28"/>
        </w:rPr>
        <w:t>"</w:t>
      </w:r>
      <w:r w:rsidR="00504950" w:rsidRPr="008F7E9D">
        <w:rPr>
          <w:sz w:val="28"/>
          <w:szCs w:val="28"/>
        </w:rPr>
        <w:t xml:space="preserve">, </w:t>
      </w:r>
      <w:r w:rsidR="00504950" w:rsidRPr="009C3F82">
        <w:rPr>
          <w:spacing w:val="-4"/>
          <w:sz w:val="28"/>
          <w:szCs w:val="28"/>
        </w:rPr>
        <w:t>утвержденной постановлением Правительства Пензенской области от 27.02.2014</w:t>
      </w:r>
      <w:r w:rsidR="00504950" w:rsidRPr="008F7E9D">
        <w:rPr>
          <w:sz w:val="28"/>
          <w:szCs w:val="28"/>
        </w:rPr>
        <w:t xml:space="preserve"> № 126-пП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Об утверждении порядков реализации мероприятий подпрограммы 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Социальная поддержка отдельных категорий граждан Пензенской области </w:t>
      </w:r>
      <w:r>
        <w:rPr>
          <w:sz w:val="28"/>
          <w:szCs w:val="28"/>
        </w:rPr>
        <w:br/>
      </w:r>
      <w:r w:rsidR="00504950" w:rsidRPr="007B1CBF">
        <w:rPr>
          <w:spacing w:val="-5"/>
          <w:sz w:val="28"/>
          <w:szCs w:val="28"/>
        </w:rPr>
        <w:t>в жилищной сфере</w:t>
      </w:r>
      <w:r w:rsidRPr="007B1CBF">
        <w:rPr>
          <w:spacing w:val="-5"/>
          <w:sz w:val="28"/>
          <w:szCs w:val="28"/>
        </w:rPr>
        <w:t>"</w:t>
      </w:r>
      <w:r w:rsidR="00504950" w:rsidRPr="007B1CBF">
        <w:rPr>
          <w:spacing w:val="-5"/>
          <w:sz w:val="28"/>
          <w:szCs w:val="28"/>
        </w:rPr>
        <w:t xml:space="preserve"> государственной программы Пензенской области </w:t>
      </w:r>
      <w:r w:rsidRPr="007B1CBF">
        <w:rPr>
          <w:spacing w:val="-5"/>
          <w:sz w:val="28"/>
          <w:szCs w:val="28"/>
        </w:rPr>
        <w:t>"</w:t>
      </w:r>
      <w:r w:rsidR="00504950" w:rsidRPr="007B1CBF">
        <w:rPr>
          <w:spacing w:val="-5"/>
          <w:sz w:val="28"/>
          <w:szCs w:val="28"/>
        </w:rPr>
        <w:t>Социальная</w:t>
      </w:r>
      <w:r w:rsidR="00504950" w:rsidRPr="00E95594">
        <w:rPr>
          <w:sz w:val="28"/>
          <w:szCs w:val="28"/>
        </w:rPr>
        <w:t xml:space="preserve"> поддержка граждан в Пензенской области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, утвержденной постановлением Правительства Пензенской области от 30.10.2013 № 805-пП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 xml:space="preserve"> (с последующими изменениями) (далее - </w:t>
      </w:r>
      <w:r w:rsidR="00504950" w:rsidRPr="008F7E9D">
        <w:rPr>
          <w:sz w:val="28"/>
          <w:szCs w:val="28"/>
        </w:rPr>
        <w:t>подпрограмма</w:t>
      </w:r>
      <w:r w:rsidR="00504950" w:rsidRPr="00E95594">
        <w:rPr>
          <w:sz w:val="28"/>
          <w:szCs w:val="28"/>
        </w:rPr>
        <w:t xml:space="preserve">), выделение и перечисление социальных выплат, а также расчет нуждаемости таких семей в жилых помещениях осуществляются в соответствии с условиями, действовавшими на момент представления семьями заявления и документов на включение в реестр претендентов на получение социальных выплат в рамках </w:t>
      </w:r>
      <w:r w:rsidR="00504950" w:rsidRPr="008F7E9D">
        <w:rPr>
          <w:sz w:val="28"/>
          <w:szCs w:val="28"/>
        </w:rPr>
        <w:t>подпрограммы</w:t>
      </w:r>
      <w:r w:rsidR="00504950" w:rsidRPr="00E95594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504950" w:rsidRPr="00E95594">
        <w:rPr>
          <w:sz w:val="28"/>
          <w:szCs w:val="28"/>
        </w:rPr>
        <w:t>.</w:t>
      </w:r>
    </w:p>
    <w:p w:rsidR="00504950" w:rsidRPr="00E95594" w:rsidRDefault="00504950" w:rsidP="00F95660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9C3F82" w:rsidRDefault="00504950" w:rsidP="00F95660">
      <w:pPr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E95594">
        <w:rPr>
          <w:sz w:val="28"/>
          <w:szCs w:val="28"/>
        </w:rPr>
        <w:t xml:space="preserve">8. </w:t>
      </w:r>
      <w:r w:rsidR="009C3F82" w:rsidRPr="009C3F82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9C3F82" w:rsidRPr="009C3F82">
        <w:rPr>
          <w:color w:val="000000"/>
          <w:sz w:val="28"/>
          <w:szCs w:val="28"/>
        </w:rPr>
        <w:t xml:space="preserve"> ведомости" и разместить (опубликовать) на "Официальном интернет-портале </w:t>
      </w:r>
      <w:r w:rsidR="009C3F82" w:rsidRPr="009C3F82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9C3F82" w:rsidRPr="009C3F82">
        <w:rPr>
          <w:color w:val="000000"/>
          <w:sz w:val="28"/>
          <w:szCs w:val="28"/>
        </w:rPr>
        <w:t xml:space="preserve"> </w:t>
      </w:r>
      <w:r w:rsidR="009C3F82" w:rsidRPr="009C3F82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</w:t>
      </w:r>
      <w:r w:rsidR="009C3F82">
        <w:rPr>
          <w:color w:val="000000"/>
          <w:spacing w:val="-6"/>
          <w:sz w:val="28"/>
          <w:szCs w:val="28"/>
        </w:rPr>
        <w:t>"</w:t>
      </w:r>
      <w:r w:rsidR="009C3F82" w:rsidRPr="00295F30">
        <w:rPr>
          <w:color w:val="000000"/>
          <w:spacing w:val="-6"/>
          <w:sz w:val="28"/>
          <w:szCs w:val="28"/>
        </w:rPr>
        <w:t>.</w:t>
      </w:r>
    </w:p>
    <w:p w:rsidR="00504950" w:rsidRPr="0006700F" w:rsidRDefault="00504950" w:rsidP="00F95660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E95594">
        <w:rPr>
          <w:sz w:val="28"/>
          <w:szCs w:val="28"/>
        </w:rPr>
        <w:t xml:space="preserve">9. Контроль за исполнением настоящего постановления возложить </w:t>
      </w:r>
      <w:r w:rsidR="009C3F82">
        <w:rPr>
          <w:sz w:val="28"/>
          <w:szCs w:val="28"/>
        </w:rPr>
        <w:br/>
      </w:r>
      <w:r w:rsidRPr="009C3F82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Pr="00E95594">
        <w:rPr>
          <w:sz w:val="28"/>
          <w:szCs w:val="28"/>
        </w:rPr>
        <w:t xml:space="preserve"> вопросы социальной политики.</w:t>
      </w:r>
    </w:p>
    <w:p w:rsidR="001C1663" w:rsidRDefault="001C1663" w:rsidP="00F95660">
      <w:pPr>
        <w:spacing w:line="216" w:lineRule="auto"/>
        <w:jc w:val="both"/>
        <w:rPr>
          <w:sz w:val="28"/>
        </w:rPr>
      </w:pPr>
    </w:p>
    <w:p w:rsidR="00B00ACE" w:rsidRDefault="00B00ACE" w:rsidP="00F95660">
      <w:pPr>
        <w:spacing w:line="216" w:lineRule="auto"/>
        <w:jc w:val="both"/>
        <w:rPr>
          <w:sz w:val="28"/>
        </w:rPr>
      </w:pPr>
    </w:p>
    <w:p w:rsidR="00B00ACE" w:rsidRDefault="00B00ACE" w:rsidP="00F95660">
      <w:pPr>
        <w:spacing w:line="216" w:lineRule="auto"/>
        <w:jc w:val="both"/>
        <w:rPr>
          <w:sz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B00ACE" w:rsidRPr="00A150C8" w:rsidTr="00EB3DCA">
        <w:tc>
          <w:tcPr>
            <w:tcW w:w="5070" w:type="dxa"/>
          </w:tcPr>
          <w:p w:rsidR="00B00ACE" w:rsidRPr="00B00ACE" w:rsidRDefault="00B00ACE" w:rsidP="00EB3DCA">
            <w:pPr>
              <w:jc w:val="center"/>
              <w:rPr>
                <w:sz w:val="28"/>
                <w:szCs w:val="28"/>
              </w:rPr>
            </w:pPr>
            <w:r w:rsidRPr="00B00ACE">
              <w:rPr>
                <w:sz w:val="28"/>
                <w:szCs w:val="28"/>
              </w:rPr>
              <w:t>Временно исполняющий обязанности Председателя Правительства Пензенской области</w:t>
            </w:r>
          </w:p>
        </w:tc>
        <w:tc>
          <w:tcPr>
            <w:tcW w:w="4784" w:type="dxa"/>
          </w:tcPr>
          <w:p w:rsidR="00B00ACE" w:rsidRPr="00B00ACE" w:rsidRDefault="00B00ACE" w:rsidP="00EB3DCA">
            <w:pPr>
              <w:jc w:val="center"/>
              <w:rPr>
                <w:sz w:val="28"/>
                <w:szCs w:val="28"/>
              </w:rPr>
            </w:pPr>
          </w:p>
          <w:p w:rsidR="00B00ACE" w:rsidRPr="00A150C8" w:rsidRDefault="00B00ACE" w:rsidP="00B623E3">
            <w:pPr>
              <w:rPr>
                <w:sz w:val="28"/>
                <w:szCs w:val="28"/>
              </w:rPr>
            </w:pPr>
            <w:r w:rsidRPr="00B00ACE">
              <w:rPr>
                <w:sz w:val="28"/>
                <w:szCs w:val="28"/>
              </w:rPr>
              <w:br/>
              <w:t>О.В. Мельниченко</w:t>
            </w:r>
          </w:p>
        </w:tc>
      </w:tr>
    </w:tbl>
    <w:p w:rsidR="00BA5A70" w:rsidRPr="007B1CBF" w:rsidRDefault="00BA5A70">
      <w:pPr>
        <w:jc w:val="both"/>
        <w:rPr>
          <w:sz w:val="4"/>
          <w:szCs w:val="4"/>
        </w:rPr>
      </w:pPr>
    </w:p>
    <w:sectPr w:rsidR="00BA5A70" w:rsidRPr="007B1CBF" w:rsidSect="00242BD7">
      <w:headerReference w:type="default" r:id="rId16"/>
      <w:footerReference w:type="default" r:id="rId17"/>
      <w:endnotePr>
        <w:numFmt w:val="decimal"/>
      </w:endnotePr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D5" w:rsidRDefault="008648D5">
      <w:r>
        <w:separator/>
      </w:r>
    </w:p>
  </w:endnote>
  <w:endnote w:type="continuationSeparator" w:id="0">
    <w:p w:rsidR="008648D5" w:rsidRDefault="00864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504950">
      <w:rPr>
        <w:noProof/>
        <w:sz w:val="16"/>
      </w:rPr>
      <w:t>d:\пк1\пр9\постановления\04.03.24.04.docx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D5" w:rsidRDefault="008648D5">
      <w:r>
        <w:separator/>
      </w:r>
    </w:p>
  </w:footnote>
  <w:footnote w:type="continuationSeparator" w:id="0">
    <w:p w:rsidR="008648D5" w:rsidRDefault="00864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82" w:rsidRDefault="009C3F8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42C5B">
      <w:rPr>
        <w:noProof/>
      </w:rPr>
      <w:t>5</w:t>
    </w:r>
    <w:r>
      <w:fldChar w:fldCharType="end"/>
    </w:r>
  </w:p>
  <w:p w:rsidR="009C3F82" w:rsidRDefault="009C3F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69F"/>
    <w:multiLevelType w:val="multilevel"/>
    <w:tmpl w:val="7D4C3C5C"/>
    <w:lvl w:ilvl="0">
      <w:start w:val="2"/>
      <w:numFmt w:val="decimal"/>
      <w:lvlText w:val="%1."/>
      <w:lvlJc w:val="left"/>
      <w:pPr>
        <w:ind w:left="1925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7155091"/>
    <w:multiLevelType w:val="multilevel"/>
    <w:tmpl w:val="EC341006"/>
    <w:lvl w:ilvl="0">
      <w:start w:val="1"/>
      <w:numFmt w:val="decimal"/>
      <w:lvlText w:val="%1."/>
      <w:lvlJc w:val="left"/>
      <w:pPr>
        <w:ind w:left="1872" w:hanging="116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80" w:hanging="2160"/>
      </w:pPr>
      <w:rPr>
        <w:rFonts w:hint="default"/>
      </w:rPr>
    </w:lvl>
  </w:abstractNum>
  <w:abstractNum w:abstractNumId="2">
    <w:nsid w:val="57C56A59"/>
    <w:multiLevelType w:val="multilevel"/>
    <w:tmpl w:val="3F9EEF5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A6"/>
    <w:rsid w:val="00004140"/>
    <w:rsid w:val="00014419"/>
    <w:rsid w:val="000B1160"/>
    <w:rsid w:val="000F06A6"/>
    <w:rsid w:val="000F2BFC"/>
    <w:rsid w:val="0012039B"/>
    <w:rsid w:val="00144E13"/>
    <w:rsid w:val="00154605"/>
    <w:rsid w:val="00185134"/>
    <w:rsid w:val="00190DEE"/>
    <w:rsid w:val="001B7A0D"/>
    <w:rsid w:val="001C1663"/>
    <w:rsid w:val="001E692E"/>
    <w:rsid w:val="00204F72"/>
    <w:rsid w:val="0021436B"/>
    <w:rsid w:val="00242BD7"/>
    <w:rsid w:val="0024384B"/>
    <w:rsid w:val="00271AE9"/>
    <w:rsid w:val="002A2CC8"/>
    <w:rsid w:val="002B6B95"/>
    <w:rsid w:val="002E3A70"/>
    <w:rsid w:val="00361371"/>
    <w:rsid w:val="003C29C3"/>
    <w:rsid w:val="003F4EA4"/>
    <w:rsid w:val="00401413"/>
    <w:rsid w:val="00426FF1"/>
    <w:rsid w:val="0044435B"/>
    <w:rsid w:val="004510F7"/>
    <w:rsid w:val="004521E4"/>
    <w:rsid w:val="00457052"/>
    <w:rsid w:val="0047451C"/>
    <w:rsid w:val="004827C1"/>
    <w:rsid w:val="00484586"/>
    <w:rsid w:val="0049613D"/>
    <w:rsid w:val="004D379D"/>
    <w:rsid w:val="004F2F09"/>
    <w:rsid w:val="00504950"/>
    <w:rsid w:val="005237B7"/>
    <w:rsid w:val="0054374E"/>
    <w:rsid w:val="006246CD"/>
    <w:rsid w:val="0069184F"/>
    <w:rsid w:val="006F4247"/>
    <w:rsid w:val="006F74FD"/>
    <w:rsid w:val="0074074F"/>
    <w:rsid w:val="007767E5"/>
    <w:rsid w:val="007B1CBF"/>
    <w:rsid w:val="007F3006"/>
    <w:rsid w:val="008150CC"/>
    <w:rsid w:val="008217BE"/>
    <w:rsid w:val="00842C5B"/>
    <w:rsid w:val="008648D5"/>
    <w:rsid w:val="00886F02"/>
    <w:rsid w:val="008B484C"/>
    <w:rsid w:val="008F2667"/>
    <w:rsid w:val="009C3F82"/>
    <w:rsid w:val="009D0F28"/>
    <w:rsid w:val="009D14EE"/>
    <w:rsid w:val="009F7164"/>
    <w:rsid w:val="00A01858"/>
    <w:rsid w:val="00AD5B9C"/>
    <w:rsid w:val="00AE324C"/>
    <w:rsid w:val="00B00ACE"/>
    <w:rsid w:val="00B623E3"/>
    <w:rsid w:val="00B713DD"/>
    <w:rsid w:val="00B715E7"/>
    <w:rsid w:val="00B868B9"/>
    <w:rsid w:val="00BA5A70"/>
    <w:rsid w:val="00BC488B"/>
    <w:rsid w:val="00C43890"/>
    <w:rsid w:val="00C65BA8"/>
    <w:rsid w:val="00C71EE1"/>
    <w:rsid w:val="00C96F98"/>
    <w:rsid w:val="00CA6FF9"/>
    <w:rsid w:val="00CA7455"/>
    <w:rsid w:val="00CB39BF"/>
    <w:rsid w:val="00D3044A"/>
    <w:rsid w:val="00D81903"/>
    <w:rsid w:val="00D92B08"/>
    <w:rsid w:val="00DD535C"/>
    <w:rsid w:val="00DD74B0"/>
    <w:rsid w:val="00E06208"/>
    <w:rsid w:val="00E931EB"/>
    <w:rsid w:val="00E96238"/>
    <w:rsid w:val="00F22B88"/>
    <w:rsid w:val="00F321C6"/>
    <w:rsid w:val="00F62C23"/>
    <w:rsid w:val="00F750BF"/>
    <w:rsid w:val="00F873BF"/>
    <w:rsid w:val="00F95660"/>
    <w:rsid w:val="00FA6A2C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5049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504950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9C3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5049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504950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9C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21&amp;n=185601&amp;dst=10127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21&amp;n=185601&amp;dst=10127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21&amp;n=189640&amp;dst=1034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21&amp;n=189640&amp;dst=103466" TargetMode="External"/><Relationship Id="rId10" Type="http://schemas.openxmlformats.org/officeDocument/2006/relationships/hyperlink" Target="https://login.consultant.ru/link/?req=doc&amp;base=RLAW021&amp;n=18560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021&amp;n=185601&amp;dst=10127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CFAD4-1B35-4DEA-A4CE-F17FBFE4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Макарова Л.</cp:lastModifiedBy>
  <cp:revision>2</cp:revision>
  <cp:lastPrinted>2024-03-04T09:36:00Z</cp:lastPrinted>
  <dcterms:created xsi:type="dcterms:W3CDTF">2024-03-06T07:43:00Z</dcterms:created>
  <dcterms:modified xsi:type="dcterms:W3CDTF">2024-03-06T07:43:00Z</dcterms:modified>
</cp:coreProperties>
</file>